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1C4" w:rsidRPr="0017231B" w:rsidRDefault="003751C4" w:rsidP="0017231B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hu-HU"/>
        </w:rPr>
        <w:t>Kí</w:t>
      </w:r>
      <w:r w:rsidRPr="0017231B">
        <w:rPr>
          <w:rFonts w:ascii="Times New Roman" w:hAnsi="Times New Roman" w:cs="Times New Roman"/>
          <w:b/>
          <w:bCs/>
          <w:noProof/>
          <w:sz w:val="28"/>
          <w:szCs w:val="28"/>
          <w:lang w:eastAsia="hu-HU"/>
        </w:rPr>
        <w:t>ra Vincze: Mein Weg zur Schule</w:t>
      </w:r>
    </w:p>
    <w:tbl>
      <w:tblPr>
        <w:tblW w:w="5000" w:type="pct"/>
        <w:tblInd w:w="-106" w:type="dxa"/>
        <w:tblCellMar>
          <w:top w:w="284" w:type="dxa"/>
        </w:tblCellMar>
        <w:tblLook w:val="00A0"/>
      </w:tblPr>
      <w:tblGrid>
        <w:gridCol w:w="6271"/>
        <w:gridCol w:w="3017"/>
      </w:tblGrid>
      <w:tr w:rsidR="003751C4" w:rsidRPr="002869D1">
        <w:trPr>
          <w:trHeight w:val="5989"/>
        </w:trPr>
        <w:tc>
          <w:tcPr>
            <w:tcW w:w="2750" w:type="pct"/>
          </w:tcPr>
          <w:p w:rsidR="003751C4" w:rsidRPr="002869D1" w:rsidRDefault="003751C4" w:rsidP="00286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0" o:spid="_x0000_s1026" type="#_x0000_t75" alt="20160505_135707.jpg" style="position:absolute;left:0;text-align:left;margin-left:-3.45pt;margin-top:3.4pt;width:165.2pt;height:294pt;z-index:-251658240;visibility:visible">
                  <v:imagedata r:id="rId4" o:title=""/>
                  <w10:wrap type="square"/>
                </v:shape>
              </w:pict>
            </w:r>
          </w:p>
        </w:tc>
        <w:tc>
          <w:tcPr>
            <w:tcW w:w="2250" w:type="pct"/>
          </w:tcPr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Ich lebe in einer Wohnung mit meiner Familie in Debrecen.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 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Allgemeinen bringt mich meistens meine Mutter mit dem Auto zur Schule.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Wir wohnen in der dritten Etage.</w:t>
            </w:r>
          </w:p>
        </w:tc>
      </w:tr>
      <w:tr w:rsidR="003751C4" w:rsidRPr="002869D1">
        <w:trPr>
          <w:trHeight w:val="3341"/>
        </w:trPr>
        <w:tc>
          <w:tcPr>
            <w:tcW w:w="2750" w:type="pct"/>
          </w:tcPr>
          <w:p w:rsidR="003751C4" w:rsidRPr="002869D1" w:rsidRDefault="003751C4" w:rsidP="002869D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CA3DC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pict>
                <v:shape id="Kép 1" o:spid="_x0000_i1025" type="#_x0000_t75" alt="20160512_135142.jpg" style="width:297.75pt;height:169.5pt;visibility:visible">
                  <v:imagedata r:id="rId5" o:title=""/>
                </v:shape>
              </w:pict>
            </w:r>
          </w:p>
        </w:tc>
        <w:tc>
          <w:tcPr>
            <w:tcW w:w="2250" w:type="pct"/>
          </w:tcPr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s ist ein Parkplatz.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Mein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Mutter fährt mich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mit dem Auto zur Schule, deshalb kann ich morgens länger schlafen.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 graue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Peugeot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gehört uns, i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ch lerne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jetzt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fahren.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In Ungarn darf man ab 18 Jahren Auto fahren.</w:t>
            </w:r>
          </w:p>
        </w:tc>
      </w:tr>
      <w:tr w:rsidR="003751C4" w:rsidRPr="002869D1">
        <w:tc>
          <w:tcPr>
            <w:tcW w:w="2750" w:type="pct"/>
          </w:tcPr>
          <w:p w:rsidR="003751C4" w:rsidRPr="002869D1" w:rsidRDefault="003751C4" w:rsidP="00286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DC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pict>
                <v:shape id="Kép 4" o:spid="_x0000_i1026" type="#_x0000_t75" alt="20160507_144018.jpg" style="width:302.25pt;height:168.75pt;visibility:visible">
                  <v:imagedata r:id="rId6" o:title=""/>
                </v:shape>
              </w:pict>
            </w:r>
          </w:p>
        </w:tc>
        <w:tc>
          <w:tcPr>
            <w:tcW w:w="2250" w:type="pct"/>
          </w:tcPr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Von zu Hause zur Schule sind es etwa 3 km.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Wir leben im 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entrum der Stadt, in der Nähe d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Mühlenpark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, neben der Füredi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Straße.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Auf dem Bild gibt es Bäume.</w:t>
            </w:r>
          </w:p>
        </w:tc>
      </w:tr>
      <w:tr w:rsidR="003751C4" w:rsidRPr="002869D1">
        <w:tc>
          <w:tcPr>
            <w:tcW w:w="2750" w:type="pct"/>
          </w:tcPr>
          <w:p w:rsidR="003751C4" w:rsidRPr="002869D1" w:rsidRDefault="003751C4" w:rsidP="00286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DC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pict>
                <v:shape id="Kép 2" o:spid="_x0000_i1027" type="#_x0000_t75" alt="20160507_143827.jpg" style="width:303pt;height:168.75pt;visibility:visible">
                  <v:imagedata r:id="rId7" o:title=""/>
                </v:shape>
              </w:pict>
            </w:r>
          </w:p>
        </w:tc>
        <w:tc>
          <w:tcPr>
            <w:tcW w:w="2250" w:type="pct"/>
          </w:tcPr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Es ist ein Park. 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Ich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gehe hier, wenn ich zu Fuß gehe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Die Straßenbahnhaltestelle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ist 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in der Nähe, 5-10 Minuten zu Fuß.</w:t>
            </w:r>
          </w:p>
        </w:tc>
      </w:tr>
      <w:tr w:rsidR="003751C4" w:rsidRPr="002869D1">
        <w:tc>
          <w:tcPr>
            <w:tcW w:w="2750" w:type="pct"/>
          </w:tcPr>
          <w:p w:rsidR="003751C4" w:rsidRPr="002869D1" w:rsidRDefault="003751C4" w:rsidP="00286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DC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pict>
                <v:shape id="Kép 8" o:spid="_x0000_i1028" type="#_x0000_t75" alt="20160507_143853.jpg" style="width:297.75pt;height:169.5pt;visibility:visible">
                  <v:imagedata r:id="rId8" o:title=""/>
                </v:shape>
              </w:pict>
            </w:r>
          </w:p>
        </w:tc>
        <w:tc>
          <w:tcPr>
            <w:tcW w:w="2250" w:type="pct"/>
          </w:tcPr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 der Nähe liegt d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Mühlenpark.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Im Vordergrund stehen Bäume.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Im Hintergrund ist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Interspar.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1C4" w:rsidRPr="002869D1">
        <w:tc>
          <w:tcPr>
            <w:tcW w:w="2750" w:type="pct"/>
          </w:tcPr>
          <w:p w:rsidR="003751C4" w:rsidRPr="002869D1" w:rsidRDefault="003751C4" w:rsidP="00286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DC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pict>
                <v:shape id="Kép 15" o:spid="_x0000_i1029" type="#_x0000_t75" alt="20160512_134938.jpg" style="width:297.75pt;height:169.5pt;visibility:visible">
                  <v:imagedata r:id="rId9" o:title=""/>
                </v:shape>
              </w:pict>
            </w:r>
          </w:p>
        </w:tc>
        <w:tc>
          <w:tcPr>
            <w:tcW w:w="2250" w:type="pct"/>
          </w:tcPr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ist die 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Füredi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Straße.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Manchmal stehen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wir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hier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im Stau.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Ich kann nicht mit dem Fahrrad fahren, weil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 kein Fahrrad habe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1C4" w:rsidRPr="002869D1">
        <w:trPr>
          <w:trHeight w:val="1783"/>
        </w:trPr>
        <w:tc>
          <w:tcPr>
            <w:tcW w:w="2750" w:type="pct"/>
          </w:tcPr>
          <w:p w:rsidR="003751C4" w:rsidRPr="002869D1" w:rsidRDefault="003751C4" w:rsidP="00286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DC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pict>
                <v:shape id="Kép 9" o:spid="_x0000_i1030" type="#_x0000_t75" alt="malompark.png" style="width:297.75pt;height:90pt;visibility:visible">
                  <v:imagedata r:id="rId10" o:title=""/>
                </v:shape>
              </w:pict>
            </w:r>
          </w:p>
        </w:tc>
        <w:tc>
          <w:tcPr>
            <w:tcW w:w="2250" w:type="pct"/>
          </w:tcPr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Das ist eine Straßenbahnhaltestelle. 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Zur Schule fahre ich mit der Straßenbahn fünf Haltestellen.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Die Straßenbahn is immer v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oll und meistens gibt es keine Sitzplätze.</w:t>
            </w:r>
          </w:p>
        </w:tc>
      </w:tr>
      <w:tr w:rsidR="003751C4" w:rsidRPr="002869D1">
        <w:tc>
          <w:tcPr>
            <w:tcW w:w="2750" w:type="pct"/>
          </w:tcPr>
          <w:p w:rsidR="003751C4" w:rsidRPr="002869D1" w:rsidRDefault="003751C4" w:rsidP="00286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DC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pict>
                <v:shape id="Kép 3" o:spid="_x0000_i1031" type="#_x0000_t75" alt="20160511_075443.jpg" style="width:297.75pt;height:169.5pt;visibility:visible">
                  <v:imagedata r:id="rId11" o:title=""/>
                </v:shape>
              </w:pict>
            </w:r>
          </w:p>
        </w:tc>
        <w:tc>
          <w:tcPr>
            <w:tcW w:w="2250" w:type="pct"/>
          </w:tcPr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Leider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kommt die Straßenbahn nicht immer pünktli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ch, deshalb nehme ich lieber das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Auto.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Wir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fahren mit dem Auto, dann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bin ich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knapp 10-15 Minuten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bei der 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Schule.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Im Vordergrund 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ein schwarzes Auto.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1C4" w:rsidRPr="002869D1">
        <w:tc>
          <w:tcPr>
            <w:tcW w:w="2750" w:type="pct"/>
          </w:tcPr>
          <w:p w:rsidR="003751C4" w:rsidRPr="002869D1" w:rsidRDefault="003751C4" w:rsidP="00286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DC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pict>
                <v:shape id="Kép 12" o:spid="_x0000_i1032" type="#_x0000_t75" alt="20160511_075506.jpg" style="width:297.75pt;height:169.5pt;visibility:visible">
                  <v:imagedata r:id="rId12" o:title=""/>
                </v:shape>
              </w:pict>
            </w:r>
          </w:p>
        </w:tc>
        <w:tc>
          <w:tcPr>
            <w:tcW w:w="2250" w:type="pct"/>
          </w:tcPr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Auf dem Bild sehe ich einen Mann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Der Mann steht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der Haltestelle</w:t>
            </w: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1C4" w:rsidRPr="002869D1">
        <w:tc>
          <w:tcPr>
            <w:tcW w:w="2750" w:type="pct"/>
          </w:tcPr>
          <w:p w:rsidR="003751C4" w:rsidRPr="002869D1" w:rsidRDefault="003751C4" w:rsidP="00286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left:0;text-align:left;margin-left:161.1pt;margin-top:27.85pt;width:120.7pt;height:11.55pt;rotation:10671201fd;z-index:251659264;mso-position-horizontal-relative:text;mso-position-vertical-relative:text"/>
              </w:pict>
            </w:r>
            <w:r w:rsidRPr="00CA3DC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pict>
                <v:shape id="_x0000_i1033" type="#_x0000_t75" alt="20160512_134152.jpg" style="width:297.75pt;height:169.5pt;visibility:visible">
                  <v:imagedata r:id="rId13" o:title=""/>
                </v:shape>
              </w:pict>
            </w:r>
          </w:p>
        </w:tc>
        <w:tc>
          <w:tcPr>
            <w:tcW w:w="2250" w:type="pct"/>
          </w:tcPr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Das ist meine Schule in Debrecen.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Im Hintergrund ist meine Schule.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9D1">
              <w:rPr>
                <w:rFonts w:ascii="Times New Roman" w:hAnsi="Times New Roman" w:cs="Times New Roman"/>
                <w:sz w:val="24"/>
                <w:szCs w:val="24"/>
              </w:rPr>
              <w:t>Ich lerne dort.</w:t>
            </w: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1C4" w:rsidRPr="002869D1" w:rsidRDefault="003751C4" w:rsidP="00286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51C4" w:rsidRPr="00CB793A" w:rsidRDefault="003751C4">
      <w:pPr>
        <w:rPr>
          <w:rFonts w:ascii="Times New Roman" w:hAnsi="Times New Roman" w:cs="Times New Roman"/>
          <w:sz w:val="24"/>
          <w:szCs w:val="24"/>
        </w:rPr>
      </w:pPr>
    </w:p>
    <w:sectPr w:rsidR="003751C4" w:rsidRPr="00CB793A" w:rsidSect="00AF2E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1C1F"/>
    <w:rsid w:val="00081E50"/>
    <w:rsid w:val="000B7E51"/>
    <w:rsid w:val="0017231B"/>
    <w:rsid w:val="00267BE2"/>
    <w:rsid w:val="002869D1"/>
    <w:rsid w:val="002A627A"/>
    <w:rsid w:val="003751C4"/>
    <w:rsid w:val="003A676A"/>
    <w:rsid w:val="00405FAE"/>
    <w:rsid w:val="004736F7"/>
    <w:rsid w:val="004D72D5"/>
    <w:rsid w:val="006E17FC"/>
    <w:rsid w:val="00773F0D"/>
    <w:rsid w:val="007878C5"/>
    <w:rsid w:val="008A48E6"/>
    <w:rsid w:val="0099633D"/>
    <w:rsid w:val="009B232A"/>
    <w:rsid w:val="00A956A4"/>
    <w:rsid w:val="00AD1BD7"/>
    <w:rsid w:val="00AE207C"/>
    <w:rsid w:val="00AE2817"/>
    <w:rsid w:val="00AF2ECB"/>
    <w:rsid w:val="00BA6F86"/>
    <w:rsid w:val="00C54C7B"/>
    <w:rsid w:val="00CA3DCC"/>
    <w:rsid w:val="00CB793A"/>
    <w:rsid w:val="00D56D2F"/>
    <w:rsid w:val="00DC3743"/>
    <w:rsid w:val="00DE52F5"/>
    <w:rsid w:val="00E71C1F"/>
    <w:rsid w:val="00EA5318"/>
    <w:rsid w:val="00EA6651"/>
    <w:rsid w:val="00ED72F3"/>
    <w:rsid w:val="00EF1AA5"/>
    <w:rsid w:val="00F163E8"/>
    <w:rsid w:val="00F17C0D"/>
    <w:rsid w:val="00F4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EC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7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1C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71C1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215</TotalTime>
  <Pages>4</Pages>
  <Words>189</Words>
  <Characters>1309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Vincze Kíra</dc:creator>
  <cp:keywords/>
  <dc:description/>
  <cp:lastModifiedBy>.</cp:lastModifiedBy>
  <cp:revision>8</cp:revision>
  <dcterms:created xsi:type="dcterms:W3CDTF">2016-05-10T16:43:00Z</dcterms:created>
  <dcterms:modified xsi:type="dcterms:W3CDTF">2016-05-21T21:19:00Z</dcterms:modified>
</cp:coreProperties>
</file>